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1B2F" w14:textId="35E76739" w:rsidR="00754030" w:rsidRPr="00DC2DD3" w:rsidRDefault="00CA36FC" w:rsidP="00CA36FC">
      <w:pPr>
        <w:pStyle w:val="berschrift1"/>
        <w:spacing w:line="360" w:lineRule="auto"/>
        <w:jc w:val="left"/>
        <w:rPr>
          <w:szCs w:val="28"/>
        </w:rPr>
      </w:pPr>
      <w:r>
        <w:rPr>
          <w:i w:val="0"/>
          <w:iCs w:val="0"/>
          <w:szCs w:val="28"/>
        </w:rPr>
        <w:t>Kurzinformation über den Verband</w:t>
      </w:r>
    </w:p>
    <w:p w14:paraId="4E16B410" w14:textId="77777777" w:rsidR="00754030" w:rsidRPr="00DC2DD3" w:rsidRDefault="00754030" w:rsidP="003804BC">
      <w:pPr>
        <w:pStyle w:val="Kopfzeile"/>
        <w:tabs>
          <w:tab w:val="clear" w:pos="4536"/>
          <w:tab w:val="clear" w:pos="9072"/>
        </w:tabs>
        <w:spacing w:line="360" w:lineRule="auto"/>
        <w:rPr>
          <w:rFonts w:cs="Arial"/>
          <w:sz w:val="22"/>
          <w:szCs w:val="22"/>
        </w:rPr>
      </w:pPr>
    </w:p>
    <w:p w14:paraId="72CA305B" w14:textId="77777777" w:rsidR="00CA36FC" w:rsidRPr="00CA36FC" w:rsidRDefault="00CA36FC" w:rsidP="00CA36FC">
      <w:pPr>
        <w:spacing w:after="240" w:line="360" w:lineRule="auto"/>
        <w:jc w:val="both"/>
        <w:rPr>
          <w:rFonts w:cs="Arial"/>
          <w:color w:val="000000"/>
        </w:rPr>
      </w:pPr>
      <w:r w:rsidRPr="00CA36FC">
        <w:rPr>
          <w:rFonts w:cs="Arial"/>
          <w:color w:val="000000"/>
        </w:rPr>
        <w:t xml:space="preserve">Der </w:t>
      </w:r>
      <w:r w:rsidRPr="00CA36FC">
        <w:rPr>
          <w:rFonts w:cs="Arial"/>
          <w:b/>
          <w:bCs/>
          <w:color w:val="000000"/>
        </w:rPr>
        <w:t>DFK – Verband für Fach- und Führungskräfte</w:t>
      </w:r>
      <w:r w:rsidRPr="00CA36FC">
        <w:rPr>
          <w:rFonts w:cs="Arial"/>
          <w:color w:val="000000"/>
        </w:rPr>
        <w:t xml:space="preserve"> ist ein 1918 geründeter, branchenübergreifender Berufsverband und die Stimme der Fach- und Führungskräfte in Deutschland.</w:t>
      </w:r>
    </w:p>
    <w:p w14:paraId="51AE0878" w14:textId="1CFE595B" w:rsidR="00CA36FC" w:rsidRPr="00CA36FC" w:rsidRDefault="00CA36FC" w:rsidP="00CA36FC">
      <w:pPr>
        <w:spacing w:after="240" w:line="360" w:lineRule="auto"/>
        <w:jc w:val="both"/>
        <w:rPr>
          <w:rFonts w:cs="Arial"/>
          <w:color w:val="000000"/>
        </w:rPr>
      </w:pPr>
      <w:r w:rsidRPr="00CA36FC">
        <w:rPr>
          <w:rFonts w:cs="Arial"/>
          <w:color w:val="000000"/>
        </w:rPr>
        <w:t xml:space="preserve">In seinem Netzwerk vertritt der Verband rund </w:t>
      </w:r>
      <w:r w:rsidR="003104BC">
        <w:rPr>
          <w:rFonts w:cs="Arial"/>
          <w:color w:val="000000"/>
        </w:rPr>
        <w:t>15</w:t>
      </w:r>
      <w:r w:rsidRPr="00CA36FC">
        <w:rPr>
          <w:rFonts w:cs="Arial"/>
          <w:color w:val="000000"/>
        </w:rPr>
        <w:t>.000 Fach- und überwiegend Führungskräfte des mittleren und höheren Managements auf wirtschaftlicher und politischer Ebene.</w:t>
      </w:r>
    </w:p>
    <w:p w14:paraId="1C87D5B6" w14:textId="34B491EA" w:rsidR="00CA36FC" w:rsidRPr="00CA36FC" w:rsidRDefault="00CA36FC" w:rsidP="00CA36FC">
      <w:pPr>
        <w:spacing w:after="240" w:line="360" w:lineRule="auto"/>
        <w:jc w:val="both"/>
        <w:rPr>
          <w:rFonts w:cs="Arial"/>
          <w:color w:val="000000"/>
        </w:rPr>
      </w:pPr>
      <w:r w:rsidRPr="00CA36FC">
        <w:rPr>
          <w:rFonts w:cs="Arial"/>
          <w:color w:val="000000"/>
        </w:rPr>
        <w:t xml:space="preserve">Führungsthemen, die Beratung im Sprecherausschussrecht, arbeits- und sozialrechtliche Angelegenheiten sowie Arbeitsmarkt- und Sozialpolitik und ein exklusives Netzwerk stellen die Kernkompetenzen des DFK dar. </w:t>
      </w:r>
    </w:p>
    <w:p w14:paraId="221E7319" w14:textId="77777777" w:rsidR="00CA36FC" w:rsidRPr="00CA36FC" w:rsidRDefault="00CA36FC" w:rsidP="00CA36FC">
      <w:pPr>
        <w:spacing w:after="240" w:line="360" w:lineRule="auto"/>
        <w:jc w:val="both"/>
        <w:rPr>
          <w:rFonts w:cs="Arial"/>
          <w:color w:val="000000"/>
        </w:rPr>
      </w:pPr>
      <w:r w:rsidRPr="00CA36FC">
        <w:rPr>
          <w:rFonts w:cs="Arial"/>
          <w:color w:val="000000"/>
        </w:rPr>
        <w:t xml:space="preserve">Die Mitglieder des DFK erhalten eine umfassende Unterstützung auf ihrem Karriereweg u.a. durch </w:t>
      </w:r>
      <w:r w:rsidRPr="00CA36FC">
        <w:rPr>
          <w:rFonts w:cs="Arial"/>
          <w:b/>
          <w:bCs/>
          <w:color w:val="000000"/>
        </w:rPr>
        <w:t>juristische Beratung</w:t>
      </w:r>
      <w:r w:rsidRPr="00CA36FC">
        <w:rPr>
          <w:rFonts w:cs="Arial"/>
          <w:color w:val="000000"/>
        </w:rPr>
        <w:t xml:space="preserve"> und </w:t>
      </w:r>
      <w:r w:rsidRPr="00CA36FC">
        <w:rPr>
          <w:rFonts w:cs="Arial"/>
          <w:b/>
          <w:bCs/>
          <w:color w:val="000000"/>
        </w:rPr>
        <w:t>Vertretung</w:t>
      </w:r>
      <w:r w:rsidRPr="00CA36FC">
        <w:rPr>
          <w:rFonts w:cs="Arial"/>
          <w:color w:val="000000"/>
        </w:rPr>
        <w:t xml:space="preserve"> im Arbeits- sowie Sozialrecht, die Möglichkeit des Zugriffs auf ein </w:t>
      </w:r>
      <w:r w:rsidRPr="00CA36FC">
        <w:rPr>
          <w:rFonts w:cs="Arial"/>
          <w:b/>
          <w:bCs/>
          <w:color w:val="000000"/>
        </w:rPr>
        <w:t>exklusives Netzwerk, Fachinformationen</w:t>
      </w:r>
      <w:r w:rsidRPr="00CA36FC">
        <w:rPr>
          <w:rFonts w:cs="Arial"/>
          <w:color w:val="000000"/>
        </w:rPr>
        <w:t xml:space="preserve">, vielfältige </w:t>
      </w:r>
      <w:r w:rsidRPr="00CA36FC">
        <w:rPr>
          <w:rFonts w:cs="Arial"/>
          <w:b/>
          <w:bCs/>
          <w:color w:val="000000"/>
        </w:rPr>
        <w:t>Schulungs- und Weiterbildungsangebote</w:t>
      </w:r>
      <w:r w:rsidRPr="00CA36FC">
        <w:rPr>
          <w:rFonts w:cs="Arial"/>
          <w:color w:val="000000"/>
        </w:rPr>
        <w:t xml:space="preserve"> (online/ in Präsenz/ inhouse) sowie </w:t>
      </w:r>
      <w:r w:rsidRPr="00CA36FC">
        <w:rPr>
          <w:rFonts w:cs="Arial"/>
          <w:b/>
          <w:bCs/>
          <w:color w:val="000000"/>
        </w:rPr>
        <w:t>Mentoring</w:t>
      </w:r>
      <w:r w:rsidRPr="00CA36FC">
        <w:rPr>
          <w:rFonts w:cs="Arial"/>
          <w:color w:val="000000"/>
        </w:rPr>
        <w:t xml:space="preserve">- und </w:t>
      </w:r>
      <w:r w:rsidRPr="00CA36FC">
        <w:rPr>
          <w:rFonts w:cs="Arial"/>
          <w:b/>
          <w:bCs/>
          <w:color w:val="000000"/>
        </w:rPr>
        <w:t>Coachingangebote</w:t>
      </w:r>
      <w:r w:rsidRPr="00CA36FC">
        <w:rPr>
          <w:rFonts w:cs="Arial"/>
          <w:color w:val="000000"/>
        </w:rPr>
        <w:t>.</w:t>
      </w:r>
    </w:p>
    <w:p w14:paraId="0532409B" w14:textId="77777777" w:rsidR="00CA36FC" w:rsidRPr="00CA36FC" w:rsidRDefault="00CA36FC" w:rsidP="00CA36FC">
      <w:pPr>
        <w:spacing w:after="240" w:line="360" w:lineRule="auto"/>
        <w:jc w:val="both"/>
        <w:rPr>
          <w:rFonts w:cs="Arial"/>
          <w:color w:val="000000"/>
        </w:rPr>
      </w:pPr>
      <w:r w:rsidRPr="00CA36FC">
        <w:rPr>
          <w:rFonts w:cs="Arial"/>
          <w:color w:val="000000"/>
        </w:rPr>
        <w:t xml:space="preserve">Zudem bietet der DFK über seine 17 ehrenamtlich geleiteten Regionalgruppen, die das gesamte Bundesgebiet abdecken, ein weit verzweigtes, zielgruppenspezifisches und exklusives Kontaktnetzwerk, das sich in die folgenden Ressorts aufgliedert: </w:t>
      </w:r>
    </w:p>
    <w:p w14:paraId="73E52876" w14:textId="77777777" w:rsidR="00CA36FC" w:rsidRPr="00CA36FC" w:rsidRDefault="00CA36FC" w:rsidP="00CA36FC">
      <w:pPr>
        <w:spacing w:after="240" w:line="360" w:lineRule="auto"/>
        <w:jc w:val="both"/>
        <w:rPr>
          <w:rFonts w:cs="Arial"/>
          <w:b/>
          <w:bCs/>
          <w:color w:val="000000"/>
        </w:rPr>
      </w:pPr>
      <w:r w:rsidRPr="00CA36FC">
        <w:rPr>
          <w:rFonts w:cs="Arial"/>
          <w:b/>
          <w:bCs/>
          <w:color w:val="000000"/>
        </w:rPr>
        <w:t xml:space="preserve">Fach- und Führungskräfte, Frauennetzwerk, Netzwerk 60+, Netzwerk Sprecherausschüsse und Aufsichtsräte, Netzwerk Vielfalt, VGF – Vereinigung der Geschäftsführenden und Vorstände sowie Young Professionals. </w:t>
      </w:r>
    </w:p>
    <w:p w14:paraId="129E6563" w14:textId="394E32E0" w:rsidR="00757B10" w:rsidRPr="00CA36FC" w:rsidRDefault="00CA36FC" w:rsidP="00CA36FC">
      <w:pPr>
        <w:spacing w:line="360" w:lineRule="auto"/>
        <w:jc w:val="both"/>
        <w:rPr>
          <w:rFonts w:cs="Arial"/>
          <w:color w:val="000000"/>
        </w:rPr>
      </w:pPr>
      <w:r w:rsidRPr="00CA36FC">
        <w:rPr>
          <w:rFonts w:cs="Arial"/>
          <w:b/>
          <w:bCs/>
          <w:color w:val="000000"/>
        </w:rPr>
        <w:t>GUT BERATEN – GUT VERTRETEN – GUT VERNETZT</w:t>
      </w:r>
      <w:r w:rsidRPr="00CA36FC">
        <w:rPr>
          <w:rFonts w:cs="Arial"/>
          <w:color w:val="000000"/>
        </w:rPr>
        <w:t xml:space="preserve"> lautet das Motto des DFK, dem branchenübergreifenden Berufsverband für Fach- und Führungskräfte.</w:t>
      </w:r>
    </w:p>
    <w:p w14:paraId="24F43A68" w14:textId="0BC74C0D" w:rsidR="00BB3A39" w:rsidRDefault="00BB3A39" w:rsidP="003804BC">
      <w:pPr>
        <w:spacing w:line="360" w:lineRule="auto"/>
        <w:rPr>
          <w:rFonts w:cs="Arial"/>
          <w:color w:val="000000"/>
          <w:sz w:val="20"/>
          <w:szCs w:val="20"/>
        </w:rPr>
      </w:pPr>
    </w:p>
    <w:sectPr w:rsidR="00BB3A39" w:rsidSect="0047465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10" w:right="1418" w:bottom="567" w:left="1418" w:header="85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1618" w14:textId="77777777" w:rsidR="000040B5" w:rsidRDefault="000040B5">
      <w:r>
        <w:separator/>
      </w:r>
    </w:p>
  </w:endnote>
  <w:endnote w:type="continuationSeparator" w:id="0">
    <w:p w14:paraId="637112FC" w14:textId="77777777" w:rsidR="000040B5" w:rsidRDefault="0000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5C769" w14:textId="77777777" w:rsidR="003804BC" w:rsidRPr="003804BC" w:rsidRDefault="003804BC" w:rsidP="003804BC">
    <w:pPr>
      <w:jc w:val="center"/>
      <w:rPr>
        <w:i/>
        <w:sz w:val="16"/>
        <w:szCs w:val="16"/>
      </w:rPr>
    </w:pP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PAGE  \* Arabic  \* MERGEFORMAT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1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/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NUMPAGES   \* MERGEFORMAT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3</w:t>
    </w:r>
    <w:r>
      <w:rPr>
        <w:i/>
        <w:sz w:val="16"/>
        <w:szCs w:val="16"/>
      </w:rPr>
      <w:fldChar w:fldCharType="end"/>
    </w:r>
  </w:p>
  <w:p w14:paraId="176FDC31" w14:textId="77777777" w:rsidR="003804BC" w:rsidRPr="003804BC" w:rsidRDefault="003804BC" w:rsidP="003804BC">
    <w:pPr>
      <w:jc w:val="center"/>
      <w:rPr>
        <w:i/>
        <w:sz w:val="16"/>
        <w:szCs w:val="16"/>
      </w:rPr>
    </w:pPr>
  </w:p>
  <w:p w14:paraId="1DAA8C4F" w14:textId="76EBD78A" w:rsidR="003D3686" w:rsidRPr="003804BC" w:rsidRDefault="003804BC" w:rsidP="003804BC">
    <w:pPr>
      <w:jc w:val="center"/>
      <w:rPr>
        <w:i/>
        <w:sz w:val="16"/>
        <w:szCs w:val="16"/>
      </w:rPr>
    </w:pPr>
    <w:r w:rsidRPr="003804BC">
      <w:rPr>
        <w:i/>
        <w:sz w:val="16"/>
        <w:szCs w:val="16"/>
      </w:rPr>
      <w:t xml:space="preserve">©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SAVEDATE  \@ "YYYY"  \* MERGEFORMAT </w:instrText>
    </w:r>
    <w:r>
      <w:rPr>
        <w:i/>
        <w:sz w:val="16"/>
        <w:szCs w:val="16"/>
      </w:rPr>
      <w:fldChar w:fldCharType="separate"/>
    </w:r>
    <w:r w:rsidR="00A81C2C">
      <w:rPr>
        <w:i/>
        <w:noProof/>
        <w:sz w:val="16"/>
        <w:szCs w:val="16"/>
      </w:rPr>
      <w:t>2026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</w:t>
    </w:r>
    <w:r w:rsidRPr="003804BC">
      <w:rPr>
        <w:i/>
        <w:sz w:val="16"/>
        <w:szCs w:val="16"/>
      </w:rPr>
      <w:t xml:space="preserve">DFK Verband für Fach- und Führungskräfte </w:t>
    </w:r>
    <w:r w:rsidRPr="003804BC">
      <w:rPr>
        <w:rFonts w:cs="Arial"/>
        <w:sz w:val="16"/>
        <w:szCs w:val="16"/>
      </w:rPr>
      <w:t xml:space="preserve">Alfredstraße 155 45131 Essen </w:t>
    </w:r>
    <w:r w:rsidRPr="003804BC">
      <w:rPr>
        <w:rFonts w:cs="Arial"/>
        <w:bCs/>
        <w:sz w:val="16"/>
        <w:szCs w:val="16"/>
      </w:rPr>
      <w:t>Tel</w:t>
    </w:r>
    <w:r w:rsidRPr="003804BC">
      <w:rPr>
        <w:bCs/>
        <w:sz w:val="16"/>
        <w:szCs w:val="16"/>
      </w:rPr>
      <w:t>.:</w:t>
    </w:r>
    <w:r w:rsidRPr="003804BC">
      <w:rPr>
        <w:bCs/>
        <w:sz w:val="16"/>
        <w:szCs w:val="16"/>
        <w:lang w:val="fr-FR"/>
      </w:rPr>
      <w:t xml:space="preserve"> 0201 890 42 7 – 0 </w:t>
    </w:r>
    <w:r w:rsidRPr="003804BC">
      <w:rPr>
        <w:sz w:val="16"/>
        <w:szCs w:val="16"/>
        <w:lang w:val="fr-FR"/>
      </w:rPr>
      <w:t>www.dfk.eu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A427" w14:textId="5C2AF948" w:rsidR="00F64EA8" w:rsidRPr="003804BC" w:rsidRDefault="003804BC" w:rsidP="00F64EA8">
    <w:pPr>
      <w:jc w:val="center"/>
      <w:rPr>
        <w:i/>
        <w:sz w:val="16"/>
        <w:szCs w:val="16"/>
      </w:rPr>
    </w:pP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PAGE  \* Arabic  \* MERGEFORMAT </w:instrText>
    </w:r>
    <w:r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1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/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NUMPAGES   \* MERGEFORMAT </w:instrText>
    </w:r>
    <w:r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3</w:t>
    </w:r>
    <w:r>
      <w:rPr>
        <w:i/>
        <w:sz w:val="16"/>
        <w:szCs w:val="16"/>
      </w:rPr>
      <w:fldChar w:fldCharType="end"/>
    </w:r>
  </w:p>
  <w:p w14:paraId="0B48F61D" w14:textId="77777777" w:rsidR="003804BC" w:rsidRPr="003804BC" w:rsidRDefault="003804BC" w:rsidP="00F64EA8">
    <w:pPr>
      <w:jc w:val="center"/>
      <w:rPr>
        <w:i/>
        <w:sz w:val="16"/>
        <w:szCs w:val="16"/>
      </w:rPr>
    </w:pPr>
  </w:p>
  <w:p w14:paraId="5BE39203" w14:textId="289FB089" w:rsidR="001A44F7" w:rsidRPr="003804BC" w:rsidRDefault="00BB3A39" w:rsidP="00F64EA8">
    <w:pPr>
      <w:jc w:val="center"/>
      <w:rPr>
        <w:i/>
        <w:sz w:val="16"/>
        <w:szCs w:val="16"/>
      </w:rPr>
    </w:pPr>
    <w:r w:rsidRPr="003804BC">
      <w:rPr>
        <w:i/>
        <w:sz w:val="16"/>
        <w:szCs w:val="16"/>
      </w:rPr>
      <w:t xml:space="preserve">© </w:t>
    </w:r>
    <w:r w:rsidR="003804BC">
      <w:rPr>
        <w:i/>
        <w:sz w:val="16"/>
        <w:szCs w:val="16"/>
      </w:rPr>
      <w:fldChar w:fldCharType="begin"/>
    </w:r>
    <w:r w:rsidR="003804BC">
      <w:rPr>
        <w:i/>
        <w:sz w:val="16"/>
        <w:szCs w:val="16"/>
      </w:rPr>
      <w:instrText xml:space="preserve"> SAVEDATE  \@ "YYYY"  \* MERGEFORMAT </w:instrText>
    </w:r>
    <w:r w:rsidR="003804BC">
      <w:rPr>
        <w:i/>
        <w:sz w:val="16"/>
        <w:szCs w:val="16"/>
      </w:rPr>
      <w:fldChar w:fldCharType="separate"/>
    </w:r>
    <w:r w:rsidR="00A81C2C">
      <w:rPr>
        <w:i/>
        <w:noProof/>
        <w:sz w:val="16"/>
        <w:szCs w:val="16"/>
      </w:rPr>
      <w:t>2026</w:t>
    </w:r>
    <w:r w:rsidR="003804BC">
      <w:rPr>
        <w:i/>
        <w:sz w:val="16"/>
        <w:szCs w:val="16"/>
      </w:rPr>
      <w:fldChar w:fldCharType="end"/>
    </w:r>
    <w:r w:rsidR="003804BC">
      <w:rPr>
        <w:i/>
        <w:sz w:val="16"/>
        <w:szCs w:val="16"/>
      </w:rPr>
      <w:t xml:space="preserve"> </w:t>
    </w:r>
    <w:r w:rsidRPr="003804BC">
      <w:rPr>
        <w:i/>
        <w:sz w:val="16"/>
        <w:szCs w:val="16"/>
      </w:rPr>
      <w:t>DFK Verband für Fach- und Führungskräfte</w:t>
    </w:r>
    <w:r w:rsidR="00F64EA8" w:rsidRPr="003804BC">
      <w:rPr>
        <w:i/>
        <w:sz w:val="16"/>
        <w:szCs w:val="16"/>
      </w:rPr>
      <w:t xml:space="preserve"> </w:t>
    </w:r>
    <w:r w:rsidR="00F64EA8" w:rsidRPr="003804BC">
      <w:rPr>
        <w:rFonts w:cs="Arial"/>
        <w:sz w:val="16"/>
        <w:szCs w:val="16"/>
      </w:rPr>
      <w:t xml:space="preserve">Alfredstraße 155 45131 Essen </w:t>
    </w:r>
    <w:r w:rsidR="00F64EA8" w:rsidRPr="003804BC">
      <w:rPr>
        <w:rFonts w:cs="Arial"/>
        <w:bCs/>
        <w:sz w:val="16"/>
        <w:szCs w:val="16"/>
      </w:rPr>
      <w:t>Tel</w:t>
    </w:r>
    <w:r w:rsidR="00F64EA8" w:rsidRPr="003804BC">
      <w:rPr>
        <w:bCs/>
        <w:sz w:val="16"/>
        <w:szCs w:val="16"/>
      </w:rPr>
      <w:t>.:</w:t>
    </w:r>
    <w:r w:rsidR="00F64EA8" w:rsidRPr="003804BC">
      <w:rPr>
        <w:bCs/>
        <w:sz w:val="16"/>
        <w:szCs w:val="16"/>
        <w:lang w:val="fr-FR"/>
      </w:rPr>
      <w:t xml:space="preserve"> 0201 890 42 7 – 0 </w:t>
    </w:r>
    <w:r w:rsidR="00F64EA8" w:rsidRPr="003804BC">
      <w:rPr>
        <w:sz w:val="16"/>
        <w:szCs w:val="16"/>
        <w:lang w:val="fr-FR"/>
      </w:rPr>
      <w:t>www.dfk.eu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4260" w14:textId="77777777" w:rsidR="000040B5" w:rsidRDefault="000040B5">
      <w:r>
        <w:separator/>
      </w:r>
    </w:p>
  </w:footnote>
  <w:footnote w:type="continuationSeparator" w:id="0">
    <w:p w14:paraId="623ACE96" w14:textId="77777777" w:rsidR="000040B5" w:rsidRDefault="00004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4C7166" w14:paraId="3B3F62DC" w14:textId="77777777" w:rsidTr="004C7166">
      <w:tc>
        <w:tcPr>
          <w:tcW w:w="4605" w:type="dxa"/>
          <w:shd w:val="clear" w:color="auto" w:fill="auto"/>
        </w:tcPr>
        <w:p w14:paraId="41DBF621" w14:textId="23463663" w:rsidR="004C7166" w:rsidRPr="00466438" w:rsidRDefault="004C7166" w:rsidP="004C7166">
          <w:pPr>
            <w:pStyle w:val="Kopfzeile"/>
            <w:rPr>
              <w:color w:val="808080"/>
              <w:sz w:val="22"/>
              <w:szCs w:val="22"/>
              <w:lang w:val="en-US"/>
            </w:rPr>
          </w:pPr>
        </w:p>
      </w:tc>
      <w:tc>
        <w:tcPr>
          <w:tcW w:w="4605" w:type="dxa"/>
          <w:shd w:val="clear" w:color="auto" w:fill="auto"/>
        </w:tcPr>
        <w:p w14:paraId="2E7E3837" w14:textId="67F8DE35" w:rsidR="004C7166" w:rsidRDefault="004C7166" w:rsidP="00726127">
          <w:pPr>
            <w:pStyle w:val="Kopfzeile"/>
            <w:jc w:val="right"/>
          </w:pPr>
        </w:p>
      </w:tc>
    </w:tr>
  </w:tbl>
  <w:p w14:paraId="09C05357" w14:textId="517173DD" w:rsidR="004C7166" w:rsidRDefault="00DC56B3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C9CF4E" wp14:editId="2A84803A">
          <wp:simplePos x="0" y="0"/>
          <wp:positionH relativeFrom="column">
            <wp:posOffset>13694</wp:posOffset>
          </wp:positionH>
          <wp:positionV relativeFrom="paragraph">
            <wp:posOffset>-228407</wp:posOffset>
          </wp:positionV>
          <wp:extent cx="1900800" cy="579600"/>
          <wp:effectExtent l="0" t="0" r="4445" b="0"/>
          <wp:wrapNone/>
          <wp:docPr id="47" name="Grafik 47" descr="V:\Mitarbeiter\Bock\Diverses\DFK_Logo_DFK_Verband-Subline_022019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Mitarbeiter\Bock\Diverses\DFK_Logo_DFK_Verband-Subline_022019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8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9D3AC" w14:textId="77777777" w:rsidR="004C7166" w:rsidRDefault="004C71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86BF" w14:textId="40D1BD0F" w:rsidR="00DC2DD3" w:rsidRDefault="00F64EA8" w:rsidP="00DB3A32">
    <w:pPr>
      <w:pStyle w:val="Kopfzeile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4CF2307" wp14:editId="1FDB72D9">
          <wp:simplePos x="0" y="0"/>
          <wp:positionH relativeFrom="column">
            <wp:posOffset>4031</wp:posOffset>
          </wp:positionH>
          <wp:positionV relativeFrom="paragraph">
            <wp:posOffset>-3037</wp:posOffset>
          </wp:positionV>
          <wp:extent cx="1908788" cy="581947"/>
          <wp:effectExtent l="0" t="0" r="0" b="8890"/>
          <wp:wrapNone/>
          <wp:docPr id="48" name="Grafik 48" descr="V:\Mitarbeiter\Bock\Diverses\DFK_Logo_DFK_Verband-Subline_022019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Mitarbeiter\Bock\Diverses\DFK_Logo_DFK_Verband-Subline_022019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788" cy="581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FF7"/>
    <w:multiLevelType w:val="hybridMultilevel"/>
    <w:tmpl w:val="C9F0BA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1BE3"/>
    <w:multiLevelType w:val="hybridMultilevel"/>
    <w:tmpl w:val="A64AEB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18"/>
    <w:multiLevelType w:val="hybridMultilevel"/>
    <w:tmpl w:val="B862397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2508F5"/>
    <w:multiLevelType w:val="hybridMultilevel"/>
    <w:tmpl w:val="26EA45E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BFC66DD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E0320F2"/>
    <w:multiLevelType w:val="hybridMultilevel"/>
    <w:tmpl w:val="26EA45EE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134412"/>
    <w:multiLevelType w:val="hybridMultilevel"/>
    <w:tmpl w:val="55841D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B131A"/>
    <w:multiLevelType w:val="hybridMultilevel"/>
    <w:tmpl w:val="26EA45E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52323C"/>
    <w:multiLevelType w:val="hybridMultilevel"/>
    <w:tmpl w:val="B2C026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A8"/>
    <w:rsid w:val="000040B5"/>
    <w:rsid w:val="000149CA"/>
    <w:rsid w:val="00076D49"/>
    <w:rsid w:val="000C6121"/>
    <w:rsid w:val="00184458"/>
    <w:rsid w:val="001A44F7"/>
    <w:rsid w:val="001C0C79"/>
    <w:rsid w:val="001D7BCB"/>
    <w:rsid w:val="002255D0"/>
    <w:rsid w:val="002724C4"/>
    <w:rsid w:val="003104BC"/>
    <w:rsid w:val="00312C61"/>
    <w:rsid w:val="00355176"/>
    <w:rsid w:val="003804BC"/>
    <w:rsid w:val="003D3686"/>
    <w:rsid w:val="004169DC"/>
    <w:rsid w:val="00454B0A"/>
    <w:rsid w:val="00466438"/>
    <w:rsid w:val="00474655"/>
    <w:rsid w:val="004C7166"/>
    <w:rsid w:val="00504C82"/>
    <w:rsid w:val="00591E1C"/>
    <w:rsid w:val="006546F7"/>
    <w:rsid w:val="00693E37"/>
    <w:rsid w:val="00695B68"/>
    <w:rsid w:val="00726127"/>
    <w:rsid w:val="007469A3"/>
    <w:rsid w:val="00754030"/>
    <w:rsid w:val="00757B10"/>
    <w:rsid w:val="0078345B"/>
    <w:rsid w:val="007F78CD"/>
    <w:rsid w:val="00826348"/>
    <w:rsid w:val="00845913"/>
    <w:rsid w:val="008A0129"/>
    <w:rsid w:val="008B18E7"/>
    <w:rsid w:val="00A67820"/>
    <w:rsid w:val="00A81C2C"/>
    <w:rsid w:val="00B06A80"/>
    <w:rsid w:val="00B60D49"/>
    <w:rsid w:val="00BB3A39"/>
    <w:rsid w:val="00BC4B85"/>
    <w:rsid w:val="00BD1FF2"/>
    <w:rsid w:val="00BE3875"/>
    <w:rsid w:val="00C37AF4"/>
    <w:rsid w:val="00CA36FC"/>
    <w:rsid w:val="00CE60A3"/>
    <w:rsid w:val="00D03158"/>
    <w:rsid w:val="00D920BA"/>
    <w:rsid w:val="00DB3A32"/>
    <w:rsid w:val="00DC2DD3"/>
    <w:rsid w:val="00DC4749"/>
    <w:rsid w:val="00DC56B3"/>
    <w:rsid w:val="00E65CD8"/>
    <w:rsid w:val="00ED5086"/>
    <w:rsid w:val="00F45192"/>
    <w:rsid w:val="00F521D8"/>
    <w:rsid w:val="00F64EA8"/>
    <w:rsid w:val="00F8320C"/>
    <w:rsid w:val="00F86B48"/>
    <w:rsid w:val="00F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0F921"/>
  <w15:docId w15:val="{91F4AEE3-CE5D-4F89-A624-9DD5135A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cs="Arial"/>
      <w:b/>
      <w:bCs/>
      <w:i/>
      <w:iCs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709"/>
        <w:tab w:val="left" w:pos="765"/>
        <w:tab w:val="right" w:pos="3544"/>
      </w:tabs>
      <w:ind w:right="851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color w:val="000000"/>
      <w:sz w:val="28"/>
      <w:szCs w:val="2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jc w:val="center"/>
      <w:outlineLvl w:val="3"/>
    </w:pPr>
    <w:rPr>
      <w:b/>
      <w:color w:val="000000"/>
      <w:sz w:val="62"/>
      <w:szCs w:val="20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ind w:left="3261"/>
      <w:outlineLvl w:val="4"/>
    </w:pPr>
    <w:rPr>
      <w:rFonts w:cs="Arial"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right" w:pos="3686"/>
      </w:tabs>
      <w:jc w:val="both"/>
    </w:pPr>
    <w:rPr>
      <w:b/>
      <w:szCs w:val="20"/>
    </w:rPr>
  </w:style>
  <w:style w:type="paragraph" w:styleId="Textkrper2">
    <w:name w:val="Body Text 2"/>
    <w:basedOn w:val="Standard"/>
    <w:semiHidden/>
    <w:rPr>
      <w:rFonts w:cs="Arial"/>
      <w:color w:val="000080"/>
    </w:rPr>
  </w:style>
  <w:style w:type="paragraph" w:styleId="Textkrper3">
    <w:name w:val="Body Text 3"/>
    <w:basedOn w:val="Standard"/>
    <w:semiHidden/>
    <w:rPr>
      <w:b/>
      <w:bCs/>
      <w:color w:val="000080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D5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6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DFK\Vorlage%20Infobl&#228;tt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Infoblätter.dotx</Template>
  <TotalTime>0</TotalTime>
  <Pages>1</Pages>
  <Words>209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 gute Gründe für eine Mitgliedschaft</vt:lpstr>
    </vt:vector>
  </TitlesOfParts>
  <Company>SONEK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gute Gründe für eine Mitgliedschaft</dc:title>
  <dc:creator>Meister,Thomas</dc:creator>
  <cp:lastModifiedBy>C J</cp:lastModifiedBy>
  <cp:revision>5</cp:revision>
  <cp:lastPrinted>2026-02-03T08:26:00Z</cp:lastPrinted>
  <dcterms:created xsi:type="dcterms:W3CDTF">2025-03-25T08:06:00Z</dcterms:created>
  <dcterms:modified xsi:type="dcterms:W3CDTF">2026-02-03T08:26:00Z</dcterms:modified>
</cp:coreProperties>
</file>